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656B17" w14:textId="42B844C1" w:rsidR="00394B31" w:rsidRPr="00A4266C" w:rsidRDefault="00987830" w:rsidP="00987830">
      <w:pPr>
        <w:pStyle w:val="Heading1"/>
        <w:rPr>
          <w:sz w:val="36"/>
          <w:szCs w:val="36"/>
        </w:rPr>
      </w:pPr>
      <w:r w:rsidRPr="00A4266C">
        <w:rPr>
          <w:sz w:val="36"/>
          <w:szCs w:val="36"/>
        </w:rPr>
        <w:t>MyCAA Education &amp; Training Plan (ETP)</w:t>
      </w:r>
    </w:p>
    <w:p w14:paraId="34AD63FD" w14:textId="73C4F5C0" w:rsidR="00A3333C" w:rsidRPr="00A4266C" w:rsidRDefault="00A3333C" w:rsidP="00A3333C">
      <w:pPr>
        <w:pStyle w:val="Heading2"/>
        <w:rPr>
          <w:sz w:val="28"/>
          <w:szCs w:val="28"/>
        </w:rPr>
      </w:pPr>
      <w:r w:rsidRPr="00A4266C">
        <w:rPr>
          <w:sz w:val="28"/>
          <w:szCs w:val="28"/>
        </w:rPr>
        <w:t>College Information</w:t>
      </w:r>
    </w:p>
    <w:sdt>
      <w:sdtPr>
        <w:rPr>
          <w:sz w:val="24"/>
          <w:szCs w:val="24"/>
        </w:rPr>
        <w:id w:val="709233932"/>
        <w:lock w:val="contentLocked"/>
        <w:placeholder>
          <w:docPart w:val="DefaultPlaceholder_-1854013440"/>
        </w:placeholder>
        <w:group/>
      </w:sdtPr>
      <w:sdtEndPr>
        <w:rPr>
          <w:rStyle w:val="SubtleReference"/>
          <w:b/>
          <w:bCs/>
          <w:color w:val="4472C4" w:themeColor="accent1"/>
        </w:rPr>
      </w:sdtEndPr>
      <w:sdtContent>
        <w:p w14:paraId="32326F9D" w14:textId="545D2A0E" w:rsidR="00987830" w:rsidRPr="00A4266C" w:rsidRDefault="00A3333C" w:rsidP="00987830">
          <w:pPr>
            <w:pStyle w:val="NoSpacing"/>
            <w:rPr>
              <w:sz w:val="24"/>
              <w:szCs w:val="24"/>
            </w:rPr>
          </w:pPr>
          <w:r w:rsidRPr="00A4266C">
            <w:rPr>
              <w:sz w:val="24"/>
              <w:szCs w:val="24"/>
            </w:rPr>
            <w:t xml:space="preserve">College Name: </w:t>
          </w:r>
          <w:r w:rsidR="00987830" w:rsidRPr="00A4266C">
            <w:rPr>
              <w:sz w:val="24"/>
              <w:szCs w:val="24"/>
            </w:rPr>
            <w:t>Coastline College</w:t>
          </w:r>
        </w:p>
        <w:p w14:paraId="2B80B36F" w14:textId="3A3B2A3C" w:rsidR="00987830" w:rsidRPr="00A4266C" w:rsidRDefault="00A3333C" w:rsidP="00987830">
          <w:pPr>
            <w:pStyle w:val="NoSpacing"/>
            <w:rPr>
              <w:sz w:val="24"/>
              <w:szCs w:val="24"/>
            </w:rPr>
          </w:pPr>
          <w:r w:rsidRPr="00A4266C">
            <w:rPr>
              <w:sz w:val="24"/>
              <w:szCs w:val="24"/>
            </w:rPr>
            <w:t xml:space="preserve">College Address: </w:t>
          </w:r>
          <w:r w:rsidR="00987830" w:rsidRPr="00A4266C">
            <w:rPr>
              <w:sz w:val="24"/>
              <w:szCs w:val="24"/>
            </w:rPr>
            <w:t>11460 Warner Ave.</w:t>
          </w:r>
          <w:r w:rsidRPr="00A4266C">
            <w:rPr>
              <w:sz w:val="24"/>
              <w:szCs w:val="24"/>
            </w:rPr>
            <w:t xml:space="preserve"> </w:t>
          </w:r>
          <w:r w:rsidR="00987830" w:rsidRPr="00A4266C">
            <w:rPr>
              <w:sz w:val="24"/>
              <w:szCs w:val="24"/>
            </w:rPr>
            <w:t>Fountain Valley, CA 92708</w:t>
          </w:r>
        </w:p>
        <w:p w14:paraId="0632BBE8" w14:textId="51912467" w:rsidR="00987830" w:rsidRPr="00A4266C" w:rsidRDefault="00A3333C" w:rsidP="00987830">
          <w:pPr>
            <w:pStyle w:val="NoSpacing"/>
            <w:rPr>
              <w:sz w:val="24"/>
              <w:szCs w:val="24"/>
            </w:rPr>
          </w:pPr>
          <w:r w:rsidRPr="00A4266C">
            <w:rPr>
              <w:sz w:val="24"/>
              <w:szCs w:val="24"/>
            </w:rPr>
            <w:t xml:space="preserve">College Phone Number: </w:t>
          </w:r>
          <w:r w:rsidR="00987830" w:rsidRPr="00A4266C">
            <w:rPr>
              <w:sz w:val="24"/>
              <w:szCs w:val="24"/>
            </w:rPr>
            <w:t>866-422-2645 or 714-241-6326</w:t>
          </w:r>
        </w:p>
        <w:p w14:paraId="537742F3" w14:textId="5604366E" w:rsidR="00987830" w:rsidRPr="00A4266C" w:rsidRDefault="00A3333C" w:rsidP="006072DD">
          <w:pPr>
            <w:rPr>
              <w:sz w:val="24"/>
              <w:szCs w:val="24"/>
            </w:rPr>
          </w:pPr>
          <w:r w:rsidRPr="00A4266C">
            <w:rPr>
              <w:sz w:val="24"/>
              <w:szCs w:val="24"/>
            </w:rPr>
            <w:t xml:space="preserve">College Website: </w:t>
          </w:r>
          <w:hyperlink r:id="rId5" w:history="1">
            <w:r w:rsidRPr="00A4266C">
              <w:rPr>
                <w:rStyle w:val="Hyperlink"/>
                <w:sz w:val="24"/>
                <w:szCs w:val="24"/>
              </w:rPr>
              <w:t>http://military.coastline.edu/spouses/</w:t>
            </w:r>
          </w:hyperlink>
        </w:p>
        <w:p w14:paraId="4B7EF3FB" w14:textId="57C76272" w:rsidR="00987830" w:rsidRPr="00A4266C" w:rsidRDefault="00987830" w:rsidP="00987830">
          <w:pPr>
            <w:pStyle w:val="Heading2"/>
            <w:rPr>
              <w:sz w:val="28"/>
              <w:szCs w:val="28"/>
            </w:rPr>
          </w:pPr>
          <w:r w:rsidRPr="00A4266C">
            <w:rPr>
              <w:sz w:val="28"/>
              <w:szCs w:val="28"/>
            </w:rPr>
            <w:t>Student Information</w:t>
          </w:r>
        </w:p>
        <w:p w14:paraId="13BD6A17" w14:textId="7D5CE6FD" w:rsidR="00987830" w:rsidRPr="00A4266C" w:rsidRDefault="00987830" w:rsidP="00987830">
          <w:pPr>
            <w:pStyle w:val="NoSpacing"/>
            <w:rPr>
              <w:sz w:val="24"/>
              <w:szCs w:val="24"/>
            </w:rPr>
          </w:pPr>
          <w:r w:rsidRPr="00A4266C">
            <w:rPr>
              <w:sz w:val="24"/>
              <w:szCs w:val="24"/>
            </w:rPr>
            <w:t xml:space="preserve">Student Name: </w:t>
          </w:r>
          <w:sdt>
            <w:sdtPr>
              <w:rPr>
                <w:sz w:val="24"/>
                <w:szCs w:val="24"/>
              </w:rPr>
              <w:alias w:val="Student Name"/>
              <w:tag w:val="Student Name"/>
              <w:id w:val="1833255569"/>
              <w:lock w:val="sdtLocked"/>
              <w:placeholder>
                <w:docPart w:val="053A0C865E1D43649553A00C95DCACA3"/>
              </w:placeholder>
              <w:showingPlcHdr/>
              <w:text/>
            </w:sdtPr>
            <w:sdtEndPr/>
            <w:sdtContent>
              <w:r w:rsidR="00B12A09" w:rsidRPr="00B12A09">
                <w:rPr>
                  <w:rStyle w:val="PlaceholderText"/>
                  <w:sz w:val="24"/>
                  <w:szCs w:val="24"/>
                </w:rPr>
                <w:t>Click or tap here to enter student name</w:t>
              </w:r>
            </w:sdtContent>
          </w:sdt>
        </w:p>
        <w:p w14:paraId="649BBD7C" w14:textId="0374EF33" w:rsidR="00987830" w:rsidRPr="00372DA4" w:rsidRDefault="00987830" w:rsidP="00987830">
          <w:pPr>
            <w:pStyle w:val="NoSpacing"/>
            <w:rPr>
              <w:sz w:val="24"/>
              <w:szCs w:val="24"/>
            </w:rPr>
          </w:pPr>
          <w:r w:rsidRPr="00372DA4">
            <w:rPr>
              <w:sz w:val="24"/>
              <w:szCs w:val="24"/>
            </w:rPr>
            <w:t>School Issued Student ID:</w:t>
          </w:r>
          <w:r w:rsidR="00E91E37" w:rsidRPr="00372DA4">
            <w:rPr>
              <w:sz w:val="24"/>
              <w:szCs w:val="24"/>
            </w:rPr>
            <w:t xml:space="preserve"> </w:t>
          </w:r>
          <w:sdt>
            <w:sdtPr>
              <w:rPr>
                <w:sz w:val="24"/>
                <w:szCs w:val="24"/>
              </w:rPr>
              <w:alias w:val="student ID"/>
              <w:tag w:val="student ID"/>
              <w:id w:val="792340161"/>
              <w:lock w:val="sdtLocked"/>
              <w:placeholder>
                <w:docPart w:val="E2247CB5A7AD453ABF14B9317BCD46FD"/>
              </w:placeholder>
              <w:showingPlcHdr/>
              <w:text/>
            </w:sdtPr>
            <w:sdtEndPr/>
            <w:sdtContent>
              <w:r w:rsidR="00B12A09" w:rsidRPr="00B12A09">
                <w:rPr>
                  <w:rStyle w:val="PlaceholderText"/>
                  <w:sz w:val="24"/>
                  <w:szCs w:val="24"/>
                </w:rPr>
                <w:t>Click or tap here to enter student ID (if applicable</w:t>
              </w:r>
              <w:r w:rsidR="00B12A09" w:rsidRPr="00B12A09">
                <w:rPr>
                  <w:rStyle w:val="PlaceholderText"/>
                </w:rPr>
                <w:t>)</w:t>
              </w:r>
            </w:sdtContent>
          </w:sdt>
        </w:p>
        <w:p w14:paraId="45C122AD" w14:textId="392B5F9C" w:rsidR="00987830" w:rsidRPr="00372DA4" w:rsidRDefault="00987830" w:rsidP="00987830">
          <w:pPr>
            <w:pStyle w:val="NoSpacing"/>
            <w:rPr>
              <w:sz w:val="24"/>
              <w:szCs w:val="24"/>
            </w:rPr>
          </w:pPr>
          <w:r w:rsidRPr="00372DA4">
            <w:rPr>
              <w:sz w:val="24"/>
              <w:szCs w:val="24"/>
            </w:rPr>
            <w:t>Program Name:</w:t>
          </w:r>
          <w:r w:rsidR="00E91E37" w:rsidRPr="00372DA4">
            <w:rPr>
              <w:sz w:val="24"/>
              <w:szCs w:val="24"/>
            </w:rPr>
            <w:t xml:space="preserve"> </w:t>
          </w:r>
          <w:sdt>
            <w:sdtPr>
              <w:rPr>
                <w:sz w:val="24"/>
                <w:szCs w:val="24"/>
              </w:rPr>
              <w:alias w:val="Program Name"/>
              <w:tag w:val="Program Name"/>
              <w:id w:val="-1709478877"/>
              <w:lock w:val="sdtLocked"/>
              <w:placeholder>
                <w:docPart w:val="D0A446D3C4C44E5ABCB5B1420E0EAA67"/>
              </w:placeholder>
              <w:showingPlcHdr/>
              <w:text/>
            </w:sdtPr>
            <w:sdtEndPr/>
            <w:sdtContent>
              <w:r w:rsidR="00B12A09" w:rsidRPr="00B12A09">
                <w:rPr>
                  <w:rStyle w:val="PlaceholderText"/>
                  <w:sz w:val="24"/>
                  <w:szCs w:val="24"/>
                </w:rPr>
                <w:t xml:space="preserve">Click or tap here to enter </w:t>
              </w:r>
              <w:r w:rsidR="00761220" w:rsidRPr="00372DA4">
                <w:rPr>
                  <w:rStyle w:val="PlaceholderText"/>
                  <w:sz w:val="24"/>
                  <w:szCs w:val="24"/>
                </w:rPr>
                <w:t>program name</w:t>
              </w:r>
            </w:sdtContent>
          </w:sdt>
        </w:p>
        <w:p w14:paraId="1D5C1E84" w14:textId="652EB4C2" w:rsidR="00987830" w:rsidRPr="00372DA4" w:rsidRDefault="00987830" w:rsidP="00987830">
          <w:pPr>
            <w:pStyle w:val="NoSpacing"/>
            <w:rPr>
              <w:sz w:val="24"/>
              <w:szCs w:val="24"/>
            </w:rPr>
          </w:pPr>
          <w:r w:rsidRPr="00372DA4">
            <w:rPr>
              <w:sz w:val="24"/>
              <w:szCs w:val="24"/>
            </w:rPr>
            <w:t>Program Type:</w:t>
          </w:r>
          <w:r w:rsidR="00E91E37" w:rsidRPr="00372DA4">
            <w:rPr>
              <w:sz w:val="24"/>
              <w:szCs w:val="24"/>
            </w:rPr>
            <w:t xml:space="preserve"> </w:t>
          </w:r>
          <w:sdt>
            <w:sdtPr>
              <w:rPr>
                <w:sz w:val="24"/>
                <w:szCs w:val="24"/>
              </w:rPr>
              <w:alias w:val="Program Type"/>
              <w:tag w:val="Program Type"/>
              <w:id w:val="1386909884"/>
              <w:lock w:val="sdtLocked"/>
              <w:placeholder>
                <w:docPart w:val="BC9E65DB33F94F36A722A0B678068217"/>
              </w:placeholder>
              <w:showingPlcHdr/>
              <w:comboBox>
                <w:listItem w:displayText="Associate Degree" w:value="Associate Degree"/>
                <w:listItem w:displayText="Certificate" w:value="Certificate"/>
              </w:comboBox>
            </w:sdtPr>
            <w:sdtEndPr/>
            <w:sdtContent>
              <w:r w:rsidR="00761220" w:rsidRPr="00B12A09">
                <w:rPr>
                  <w:rStyle w:val="PlaceholderText"/>
                  <w:sz w:val="24"/>
                  <w:szCs w:val="24"/>
                </w:rPr>
                <w:t xml:space="preserve">Choose </w:t>
              </w:r>
              <w:r w:rsidR="00B12A09" w:rsidRPr="00B12A09">
                <w:rPr>
                  <w:rStyle w:val="PlaceholderText"/>
                  <w:sz w:val="24"/>
                  <w:szCs w:val="24"/>
                </w:rPr>
                <w:t>program type</w:t>
              </w:r>
            </w:sdtContent>
          </w:sdt>
        </w:p>
        <w:p w14:paraId="720B755B" w14:textId="78365231" w:rsidR="00987830" w:rsidRPr="00372DA4" w:rsidRDefault="00987830" w:rsidP="00987830">
          <w:pPr>
            <w:pStyle w:val="NoSpacing"/>
            <w:rPr>
              <w:sz w:val="24"/>
              <w:szCs w:val="24"/>
            </w:rPr>
          </w:pPr>
          <w:r w:rsidRPr="00372DA4">
            <w:rPr>
              <w:sz w:val="24"/>
              <w:szCs w:val="24"/>
            </w:rPr>
            <w:t>Program Duration:</w:t>
          </w:r>
          <w:sdt>
            <w:sdtPr>
              <w:rPr>
                <w:sz w:val="24"/>
                <w:szCs w:val="24"/>
              </w:rPr>
              <w:alias w:val="Program Duration"/>
              <w:tag w:val="Program Duration"/>
              <w:id w:val="78185322"/>
              <w:lock w:val="sdtLocked"/>
              <w:placeholder>
                <w:docPart w:val="5A05D811F3DE4769B6EBF9CB9C721FA5"/>
              </w:placeholder>
              <w:text/>
            </w:sdtPr>
            <w:sdtEndPr/>
            <w:sdtContent>
              <w:r w:rsidR="00B10FCE">
                <w:rPr>
                  <w:sz w:val="24"/>
                  <w:szCs w:val="24"/>
                </w:rPr>
                <w:t>2 years</w:t>
              </w:r>
            </w:sdtContent>
          </w:sdt>
        </w:p>
        <w:p w14:paraId="3CA2283C" w14:textId="658CB92C" w:rsidR="00987830" w:rsidRPr="00372DA4" w:rsidRDefault="00987830" w:rsidP="00987830">
          <w:pPr>
            <w:pStyle w:val="NoSpacing"/>
            <w:rPr>
              <w:sz w:val="24"/>
              <w:szCs w:val="24"/>
            </w:rPr>
          </w:pPr>
          <w:r w:rsidRPr="00372DA4">
            <w:rPr>
              <w:sz w:val="24"/>
              <w:szCs w:val="24"/>
            </w:rPr>
            <w:t xml:space="preserve">Scheduled Start </w:t>
          </w:r>
          <w:r w:rsidR="00FA5DA0" w:rsidRPr="00372DA4">
            <w:rPr>
              <w:sz w:val="24"/>
              <w:szCs w:val="24"/>
            </w:rPr>
            <w:t>Date:</w:t>
          </w:r>
          <w:sdt>
            <w:sdtPr>
              <w:rPr>
                <w:sz w:val="24"/>
                <w:szCs w:val="24"/>
              </w:rPr>
              <w:alias w:val="Scheduled Start Date"/>
              <w:tag w:val="Scheduled Start Date"/>
              <w:id w:val="-1477369197"/>
              <w:lock w:val="sdtLocked"/>
              <w:placeholder>
                <w:docPart w:val="6B1A59575E494D3486AFCA4036757A89"/>
              </w:placeholder>
              <w:showingPlcHdr/>
              <w:date w:fullDate="2019-09-30T00:00:00Z"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="00761220" w:rsidRPr="00B12A09">
                <w:rPr>
                  <w:rStyle w:val="PlaceholderText"/>
                  <w:sz w:val="24"/>
                  <w:szCs w:val="24"/>
                </w:rPr>
                <w:t>Click or tap to enter a</w:t>
              </w:r>
              <w:r w:rsidR="00B12A09" w:rsidRPr="00B12A09">
                <w:rPr>
                  <w:rStyle w:val="PlaceholderText"/>
                  <w:sz w:val="24"/>
                  <w:szCs w:val="24"/>
                </w:rPr>
                <w:t xml:space="preserve"> scheduled start</w:t>
              </w:r>
              <w:r w:rsidR="00761220" w:rsidRPr="00B12A09">
                <w:rPr>
                  <w:rStyle w:val="PlaceholderText"/>
                  <w:sz w:val="24"/>
                  <w:szCs w:val="24"/>
                </w:rPr>
                <w:t xml:space="preserve"> date</w:t>
              </w:r>
            </w:sdtContent>
          </w:sdt>
        </w:p>
        <w:p w14:paraId="33EE4929" w14:textId="15F9D251" w:rsidR="00987830" w:rsidRPr="00372DA4" w:rsidRDefault="00987830" w:rsidP="00987830">
          <w:pPr>
            <w:pStyle w:val="NoSpacing"/>
            <w:rPr>
              <w:sz w:val="24"/>
              <w:szCs w:val="24"/>
            </w:rPr>
          </w:pPr>
          <w:r w:rsidRPr="00372DA4">
            <w:rPr>
              <w:sz w:val="24"/>
              <w:szCs w:val="24"/>
            </w:rPr>
            <w:t>Estimated Completion Date:</w:t>
          </w:r>
          <w:r w:rsidR="007122C6" w:rsidRPr="00372DA4">
            <w:rPr>
              <w:sz w:val="24"/>
              <w:szCs w:val="24"/>
            </w:rPr>
            <w:t xml:space="preserve"> </w:t>
          </w:r>
          <w:sdt>
            <w:sdtPr>
              <w:rPr>
                <w:sz w:val="24"/>
                <w:szCs w:val="24"/>
              </w:rPr>
              <w:alias w:val="Estimated Completion Date"/>
              <w:tag w:val="Estimated Completion Date"/>
              <w:id w:val="306526176"/>
              <w:lock w:val="sdtLocked"/>
              <w:placeholder>
                <w:docPart w:val="933C1EE04821455F8BE1C285F177CC12"/>
              </w:placeholder>
              <w:showingPlcHdr/>
              <w:text/>
            </w:sdtPr>
            <w:sdtEndPr/>
            <w:sdtContent>
              <w:r w:rsidR="00B12A09" w:rsidRPr="00B12A09">
                <w:rPr>
                  <w:rStyle w:val="PlaceholderText"/>
                  <w:sz w:val="24"/>
                  <w:szCs w:val="24"/>
                </w:rPr>
                <w:t>enter an estimated completion date</w:t>
              </w:r>
            </w:sdtContent>
          </w:sdt>
        </w:p>
        <w:p w14:paraId="16DA7579" w14:textId="2F639068" w:rsidR="006072DD" w:rsidRPr="00372DA4" w:rsidRDefault="00987830" w:rsidP="006072DD">
          <w:pPr>
            <w:pStyle w:val="NoSpacing"/>
            <w:rPr>
              <w:sz w:val="24"/>
              <w:szCs w:val="24"/>
            </w:rPr>
          </w:pPr>
          <w:r w:rsidRPr="00372DA4">
            <w:rPr>
              <w:sz w:val="24"/>
              <w:szCs w:val="24"/>
            </w:rPr>
            <w:t>Course Delivery Format</w:t>
          </w:r>
          <w:r w:rsidR="007122C6" w:rsidRPr="00372DA4">
            <w:rPr>
              <w:sz w:val="24"/>
              <w:szCs w:val="24"/>
            </w:rPr>
            <w:t xml:space="preserve">: </w:t>
          </w:r>
          <w:sdt>
            <w:sdtPr>
              <w:rPr>
                <w:sz w:val="24"/>
                <w:szCs w:val="24"/>
              </w:rPr>
              <w:alias w:val="Course Delivery Format "/>
              <w:tag w:val="Course Delivery Format "/>
              <w:id w:val="1209767760"/>
              <w:lock w:val="sdtLocked"/>
              <w:placeholder>
                <w:docPart w:val="0A9627AE8B104311A51FF35E8A508AF4"/>
              </w:placeholder>
              <w:showingPlcHdr/>
              <w:comboBox>
                <w:listItem w:displayText="distance learning/online" w:value="distance learning/online"/>
                <w:listItem w:displayText="on-site" w:value="on-site"/>
                <w:listItem w:displayText="both" w:value="both"/>
              </w:comboBox>
            </w:sdtPr>
            <w:sdtEndPr/>
            <w:sdtContent>
              <w:r w:rsidR="00761220" w:rsidRPr="00B12A09">
                <w:rPr>
                  <w:rStyle w:val="PlaceholderText"/>
                  <w:sz w:val="24"/>
                  <w:szCs w:val="24"/>
                </w:rPr>
                <w:t xml:space="preserve">Choose </w:t>
              </w:r>
              <w:r w:rsidR="00B12A09" w:rsidRPr="00B12A09">
                <w:rPr>
                  <w:rStyle w:val="PlaceholderText"/>
                  <w:sz w:val="24"/>
                  <w:szCs w:val="24"/>
                </w:rPr>
                <w:t>delivery format</w:t>
              </w:r>
            </w:sdtContent>
          </w:sdt>
        </w:p>
        <w:p w14:paraId="143D4A1B" w14:textId="01618FE8" w:rsidR="00987830" w:rsidRPr="00D96FAC" w:rsidRDefault="00987830" w:rsidP="00761220">
          <w:pPr>
            <w:pStyle w:val="Heading2"/>
            <w:keepNext/>
            <w:rPr>
              <w:sz w:val="28"/>
              <w:szCs w:val="28"/>
            </w:rPr>
          </w:pPr>
          <w:r w:rsidRPr="00D96FAC">
            <w:rPr>
              <w:sz w:val="28"/>
              <w:szCs w:val="28"/>
            </w:rPr>
            <w:t>Program Enrollment Confirmation</w:t>
          </w:r>
        </w:p>
        <w:p w14:paraId="0C976EED" w14:textId="5E362BF9" w:rsidR="00E91E37" w:rsidRPr="00A4266C" w:rsidRDefault="00E91E37" w:rsidP="00E91E37">
          <w:pPr>
            <w:rPr>
              <w:sz w:val="24"/>
              <w:szCs w:val="24"/>
            </w:rPr>
          </w:pPr>
          <w:r w:rsidRPr="00A4266C">
            <w:rPr>
              <w:sz w:val="24"/>
              <w:szCs w:val="24"/>
            </w:rPr>
            <w:t xml:space="preserve">I, as a school representative, confirm this student is enrolled in the program listed on this Education and Training Plan. </w:t>
          </w:r>
          <w:r w:rsidR="00901F1D" w:rsidRPr="00A4266C">
            <w:rPr>
              <w:sz w:val="24"/>
              <w:szCs w:val="24"/>
            </w:rPr>
            <w:t xml:space="preserve"> School Official First and Last Name: </w:t>
          </w:r>
          <w:sdt>
            <w:sdtPr>
              <w:rPr>
                <w:sz w:val="24"/>
                <w:szCs w:val="24"/>
              </w:rPr>
              <w:alias w:val="School Official First and Last Name:"/>
              <w:tag w:val="School Official First and Last Name:"/>
              <w:id w:val="469168003"/>
              <w:lock w:val="sdtLocked"/>
              <w:placeholder>
                <w:docPart w:val="12FCC41EB1334EA1AA3974DDE965FF0E"/>
              </w:placeholder>
              <w:showingPlcHdr/>
              <w:text/>
            </w:sdtPr>
            <w:sdtEndPr/>
            <w:sdtContent>
              <w:bookmarkStart w:id="0" w:name="_Hlk20743913"/>
              <w:r w:rsidR="00761220" w:rsidRPr="00B12A09">
                <w:rPr>
                  <w:rStyle w:val="PlaceholderText"/>
                  <w:sz w:val="24"/>
                  <w:szCs w:val="24"/>
                </w:rPr>
                <w:t xml:space="preserve">Click or tap here to enter </w:t>
              </w:r>
              <w:bookmarkEnd w:id="0"/>
              <w:r w:rsidR="00B12A09" w:rsidRPr="00B12A09">
                <w:rPr>
                  <w:rStyle w:val="PlaceholderText"/>
                  <w:sz w:val="24"/>
                  <w:szCs w:val="24"/>
                </w:rPr>
                <w:t>School Official First and Last Name</w:t>
              </w:r>
              <w:r w:rsidR="00761220" w:rsidRPr="00B12A09">
                <w:rPr>
                  <w:rStyle w:val="PlaceholderText"/>
                  <w:sz w:val="24"/>
                  <w:szCs w:val="24"/>
                </w:rPr>
                <w:t>.</w:t>
              </w:r>
            </w:sdtContent>
          </w:sdt>
        </w:p>
        <w:p w14:paraId="06425DC5" w14:textId="378A9FBA" w:rsidR="00E91E37" w:rsidRPr="00D96FAC" w:rsidRDefault="006072DD" w:rsidP="00761220">
          <w:pPr>
            <w:pStyle w:val="Heading2"/>
            <w:keepNext/>
            <w:rPr>
              <w:sz w:val="28"/>
              <w:szCs w:val="28"/>
            </w:rPr>
          </w:pPr>
          <w:r w:rsidRPr="00D96FAC">
            <w:rPr>
              <w:sz w:val="28"/>
              <w:szCs w:val="28"/>
            </w:rPr>
            <w:t>Program Overview:</w:t>
          </w:r>
        </w:p>
        <w:sdt>
          <w:sdtPr>
            <w:rPr>
              <w:sz w:val="24"/>
              <w:szCs w:val="24"/>
            </w:rPr>
            <w:alias w:val="Program Overview"/>
            <w:tag w:val="Program Overview"/>
            <w:id w:val="-736471805"/>
            <w:lock w:val="sdtLocked"/>
            <w:placeholder>
              <w:docPart w:val="853E74AE321E48B9AD361F01DB78F833"/>
            </w:placeholder>
            <w:showingPlcHdr/>
            <w:text w:multiLine="1"/>
          </w:sdtPr>
          <w:sdtEndPr/>
          <w:sdtContent>
            <w:p w14:paraId="5C1E6AF3" w14:textId="723C1F1E" w:rsidR="006072DD" w:rsidRPr="00D96FAC" w:rsidRDefault="00761220" w:rsidP="006072DD">
              <w:pPr>
                <w:rPr>
                  <w:sz w:val="24"/>
                  <w:szCs w:val="24"/>
                </w:rPr>
              </w:pPr>
              <w:r w:rsidRPr="00537073">
                <w:rPr>
                  <w:rStyle w:val="PlaceholderText"/>
                </w:rPr>
                <w:t xml:space="preserve">Click or tap here to enter </w:t>
              </w:r>
              <w:r w:rsidR="00B12A09">
                <w:rPr>
                  <w:rStyle w:val="PlaceholderText"/>
                </w:rPr>
                <w:t>program overview</w:t>
              </w:r>
              <w:r w:rsidRPr="00537073">
                <w:rPr>
                  <w:rStyle w:val="PlaceholderText"/>
                </w:rPr>
                <w:t>.</w:t>
              </w:r>
            </w:p>
          </w:sdtContent>
        </w:sdt>
        <w:p w14:paraId="1A784DF5" w14:textId="0E118367" w:rsidR="006072DD" w:rsidRDefault="006072DD" w:rsidP="00761220">
          <w:pPr>
            <w:pStyle w:val="Heading2"/>
            <w:keepNext/>
          </w:pPr>
          <w:r w:rsidRPr="00D96FAC">
            <w:rPr>
              <w:sz w:val="28"/>
              <w:szCs w:val="28"/>
            </w:rPr>
            <w:t>Certification/Licensure Eligibility upon Program Completion:</w:t>
          </w:r>
        </w:p>
        <w:sdt>
          <w:sdtPr>
            <w:alias w:val="Certification or Licensure"/>
            <w:tag w:val="Certification or Licensure"/>
            <w:id w:val="78028261"/>
            <w:lock w:val="sdtLocked"/>
            <w:placeholder>
              <w:docPart w:val="31FFF4D4D1A34F00858AC7BAF1424C1D"/>
            </w:placeholder>
            <w:showingPlcHdr/>
            <w:text w:multiLine="1"/>
          </w:sdtPr>
          <w:sdtEndPr/>
          <w:sdtContent>
            <w:p w14:paraId="50EABE50" w14:textId="42D8E688" w:rsidR="006072DD" w:rsidRDefault="007227FE" w:rsidP="006072DD">
              <w:r w:rsidRPr="00537073">
                <w:rPr>
                  <w:rStyle w:val="PlaceholderText"/>
                </w:rPr>
                <w:t>Click or tap here to enter</w:t>
              </w:r>
              <w:r>
                <w:rPr>
                  <w:rStyle w:val="PlaceholderText"/>
                </w:rPr>
                <w:t xml:space="preserve"> certification or licensure</w:t>
              </w:r>
            </w:p>
          </w:sdtContent>
        </w:sdt>
        <w:p w14:paraId="23005759" w14:textId="3EFD9293" w:rsidR="000C286B" w:rsidRPr="00D96FAC" w:rsidRDefault="000C286B" w:rsidP="00D959A9">
          <w:pPr>
            <w:pStyle w:val="Heading2"/>
            <w:keepNext/>
            <w:rPr>
              <w:sz w:val="28"/>
              <w:szCs w:val="28"/>
            </w:rPr>
          </w:pPr>
          <w:r w:rsidRPr="00D96FAC">
            <w:rPr>
              <w:sz w:val="28"/>
              <w:szCs w:val="28"/>
            </w:rPr>
            <w:t>Tuition Cost:</w:t>
          </w:r>
        </w:p>
        <w:p w14:paraId="20ECD969" w14:textId="00E29A0E" w:rsidR="000C286B" w:rsidRPr="00D96FAC" w:rsidRDefault="00640375" w:rsidP="000C286B">
          <w:pPr>
            <w:rPr>
              <w:sz w:val="24"/>
              <w:szCs w:val="24"/>
            </w:rPr>
          </w:pPr>
          <w:r w:rsidRPr="00640375">
            <w:rPr>
              <w:sz w:val="24"/>
              <w:szCs w:val="24"/>
            </w:rPr>
            <w:t>$210/ credit hour. Entire program cost is $12,600.  California residents have discounted rate. *Rates are subject to change.</w:t>
          </w:r>
        </w:p>
        <w:p w14:paraId="7C5138BB" w14:textId="4541D4FA" w:rsidR="000C286B" w:rsidRPr="00D96FAC" w:rsidRDefault="000C286B" w:rsidP="00761220">
          <w:pPr>
            <w:pStyle w:val="Heading2"/>
            <w:keepNext/>
            <w:rPr>
              <w:sz w:val="28"/>
              <w:szCs w:val="28"/>
            </w:rPr>
          </w:pPr>
          <w:r w:rsidRPr="00D96FAC">
            <w:rPr>
              <w:sz w:val="28"/>
              <w:szCs w:val="28"/>
            </w:rPr>
            <w:lastRenderedPageBreak/>
            <w:t>Course Breakdown</w:t>
          </w:r>
        </w:p>
        <w:p w14:paraId="0994527D" w14:textId="71608FFC" w:rsidR="000C286B" w:rsidRPr="00D96FAC" w:rsidRDefault="000C286B" w:rsidP="000C286B">
          <w:pPr>
            <w:rPr>
              <w:sz w:val="24"/>
              <w:szCs w:val="24"/>
            </w:rPr>
          </w:pPr>
          <w:r w:rsidRPr="00D96FAC">
            <w:rPr>
              <w:sz w:val="24"/>
              <w:szCs w:val="24"/>
            </w:rPr>
            <w:t>Enter each course or block of study in the table below for which MyCAA financial assistance is being requested. Insert additional rows as needed to accommodate all required coursework.</w:t>
          </w:r>
        </w:p>
        <w:p w14:paraId="2080A8BD" w14:textId="3DC617CA" w:rsidR="00C7678B" w:rsidRPr="00D96FAC" w:rsidRDefault="00C7678B" w:rsidP="000C286B">
          <w:pPr>
            <w:rPr>
              <w:sz w:val="24"/>
              <w:szCs w:val="24"/>
            </w:rPr>
          </w:pPr>
          <w:r w:rsidRPr="00D96FAC">
            <w:rPr>
              <w:sz w:val="24"/>
              <w:szCs w:val="24"/>
            </w:rPr>
            <w:t>Please see attached document for full spreadsheet listing of courses.</w:t>
          </w:r>
        </w:p>
        <w:p w14:paraId="738B7294" w14:textId="38E23BBF" w:rsidR="00C7678B" w:rsidRPr="00D96FAC" w:rsidRDefault="00C7678B" w:rsidP="00A4266C">
          <w:pPr>
            <w:pStyle w:val="Heading2"/>
            <w:keepNext/>
            <w:rPr>
              <w:sz w:val="28"/>
              <w:szCs w:val="28"/>
            </w:rPr>
          </w:pPr>
          <w:r w:rsidRPr="00D96FAC">
            <w:rPr>
              <w:sz w:val="28"/>
              <w:szCs w:val="28"/>
            </w:rPr>
            <w:t>School Official Certification</w:t>
          </w:r>
        </w:p>
        <w:p w14:paraId="742C1E7D" w14:textId="2C8CB9C2" w:rsidR="00C7678B" w:rsidRDefault="00C7678B" w:rsidP="000C286B">
          <w:pPr>
            <w:rPr>
              <w:sz w:val="24"/>
              <w:szCs w:val="24"/>
            </w:rPr>
          </w:pPr>
          <w:r w:rsidRPr="00D96FAC">
            <w:rPr>
              <w:sz w:val="24"/>
              <w:szCs w:val="24"/>
            </w:rPr>
            <w:t>By my signature below, I certify the above information is true, accurate, complete, and being submitted on behalf of the institution named in this document.</w:t>
          </w:r>
        </w:p>
        <w:sdt>
          <w:sdtPr>
            <w:alias w:val="School Official Title"/>
            <w:tag w:val="School Official Title"/>
            <w:id w:val="-1311163267"/>
            <w:lock w:val="sdtLocked"/>
            <w:placeholder>
              <w:docPart w:val="70F19BF065B84D3D89E74A935ED28329"/>
            </w:placeholder>
            <w:showingPlcHdr/>
          </w:sdtPr>
          <w:sdtEndPr>
            <w:rPr>
              <w:rStyle w:val="SubtleReference"/>
              <w:b/>
              <w:bCs/>
              <w:color w:val="4472C4" w:themeColor="accent1"/>
              <w:sz w:val="24"/>
              <w:szCs w:val="24"/>
            </w:rPr>
          </w:sdtEndPr>
          <w:sdtContent>
            <w:p w14:paraId="6CE91D2E" w14:textId="5D50872E" w:rsidR="00D9353D" w:rsidRDefault="00D9353D" w:rsidP="000C286B">
              <w:pPr>
                <w:rPr>
                  <w:rStyle w:val="SubtleReference"/>
                  <w:sz w:val="24"/>
                  <w:szCs w:val="24"/>
                </w:rPr>
              </w:pPr>
              <w:r w:rsidRPr="00847E0B">
                <w:rPr>
                  <w:sz w:val="24"/>
                  <w:szCs w:val="24"/>
                </w:rPr>
                <w:t>Click or tap here to enter School Official Title.</w:t>
              </w:r>
            </w:p>
          </w:sdtContent>
        </w:sdt>
        <w:p w14:paraId="2DBF00A6" w14:textId="0379A62F" w:rsidR="00D9353D" w:rsidRPr="00D9353D" w:rsidRDefault="00D9353D" w:rsidP="000C286B">
          <w:pPr>
            <w:rPr>
              <w:rStyle w:val="SubtleReference"/>
              <w:sz w:val="24"/>
              <w:szCs w:val="24"/>
            </w:rPr>
          </w:pPr>
          <w:r w:rsidRPr="00D9353D">
            <w:rPr>
              <w:rStyle w:val="SubtleReference"/>
              <w:sz w:val="24"/>
              <w:szCs w:val="24"/>
            </w:rPr>
            <w:t>School Official Title</w:t>
          </w:r>
        </w:p>
        <w:sdt>
          <w:sdtPr>
            <w:rPr>
              <w:color w:val="808080" w:themeColor="background1" w:themeShade="80"/>
              <w:sz w:val="24"/>
              <w:szCs w:val="24"/>
            </w:rPr>
            <w:alias w:val="School Official First and Last Name"/>
            <w:tag w:val="SO Name"/>
            <w:id w:val="-829674867"/>
            <w:lock w:val="sdtLocked"/>
            <w:placeholder>
              <w:docPart w:val="83A81E26750548BCB3DA0F80E82EFC11"/>
            </w:placeholder>
            <w:text/>
          </w:sdtPr>
          <w:sdtEndPr/>
          <w:sdtContent>
            <w:p w14:paraId="3B339619" w14:textId="51006E83" w:rsidR="00C7678B" w:rsidRPr="00D96FAC" w:rsidRDefault="00B07DB2" w:rsidP="000C286B">
              <w:pPr>
                <w:rPr>
                  <w:sz w:val="24"/>
                  <w:szCs w:val="24"/>
                </w:rPr>
              </w:pPr>
              <w:r w:rsidRPr="00AC4833">
                <w:rPr>
                  <w:color w:val="808080" w:themeColor="background1" w:themeShade="80"/>
                  <w:sz w:val="24"/>
                  <w:szCs w:val="24"/>
                </w:rPr>
                <w:t>Click or tap here to ente</w:t>
              </w:r>
              <w:r>
                <w:rPr>
                  <w:color w:val="808080" w:themeColor="background1" w:themeShade="80"/>
                  <w:sz w:val="24"/>
                  <w:szCs w:val="24"/>
                </w:rPr>
                <w:t xml:space="preserve">r </w:t>
              </w:r>
              <w:r w:rsidR="001D2817" w:rsidRPr="00B07DB2">
                <w:rPr>
                  <w:color w:val="808080" w:themeColor="background1" w:themeShade="80"/>
                  <w:sz w:val="24"/>
                  <w:szCs w:val="24"/>
                </w:rPr>
                <w:t>School Official First and Last Name</w:t>
              </w:r>
            </w:p>
          </w:sdtContent>
        </w:sdt>
        <w:p w14:paraId="13B4551F" w14:textId="77777777" w:rsidR="004D548C" w:rsidRPr="00D96FAC" w:rsidRDefault="004D548C" w:rsidP="004D548C">
          <w:pPr>
            <w:rPr>
              <w:rStyle w:val="SubtleReference"/>
              <w:sz w:val="24"/>
              <w:szCs w:val="24"/>
            </w:rPr>
          </w:pPr>
          <w:r w:rsidRPr="00D96FAC">
            <w:rPr>
              <w:rStyle w:val="SubtleReference"/>
              <w:sz w:val="24"/>
              <w:szCs w:val="24"/>
            </w:rPr>
            <w:t>School Official Printed First and Last Name</w:t>
          </w:r>
        </w:p>
        <w:sdt>
          <w:sdtPr>
            <w:rPr>
              <w:sz w:val="24"/>
              <w:szCs w:val="24"/>
            </w:rPr>
            <w:alias w:val="School Official E-mail"/>
            <w:tag w:val="School Official"/>
            <w:id w:val="844280943"/>
            <w:lock w:val="sdtLocked"/>
            <w:placeholder>
              <w:docPart w:val="FC144716BE9543559FF4EE232502967A"/>
            </w:placeholder>
            <w:showingPlcHdr/>
            <w:text/>
          </w:sdtPr>
          <w:sdtEndPr/>
          <w:sdtContent>
            <w:p w14:paraId="53106DE0" w14:textId="3E4898DA" w:rsidR="004D548C" w:rsidRPr="00D96FAC" w:rsidRDefault="00B07DB2" w:rsidP="004D548C">
              <w:pPr>
                <w:rPr>
                  <w:sz w:val="24"/>
                  <w:szCs w:val="24"/>
                </w:rPr>
              </w:pPr>
              <w:r w:rsidRPr="00B07DB2">
                <w:rPr>
                  <w:color w:val="808080" w:themeColor="background1" w:themeShade="80"/>
                  <w:sz w:val="24"/>
                  <w:szCs w:val="24"/>
                </w:rPr>
                <w:t xml:space="preserve">Click or tap here to enter </w:t>
              </w:r>
              <w:r w:rsidR="001D2817" w:rsidRPr="00B07DB2">
                <w:rPr>
                  <w:color w:val="808080" w:themeColor="background1" w:themeShade="80"/>
                  <w:sz w:val="24"/>
                  <w:szCs w:val="24"/>
                </w:rPr>
                <w:t>School Official Email</w:t>
              </w:r>
            </w:p>
          </w:sdtContent>
        </w:sdt>
        <w:p w14:paraId="26E335C8" w14:textId="3CB59791" w:rsidR="004D548C" w:rsidRDefault="004D548C" w:rsidP="004D548C">
          <w:pPr>
            <w:rPr>
              <w:rStyle w:val="SubtleReference"/>
              <w:sz w:val="24"/>
              <w:szCs w:val="24"/>
            </w:rPr>
          </w:pPr>
          <w:r w:rsidRPr="00D96FAC">
            <w:rPr>
              <w:rStyle w:val="SubtleReference"/>
              <w:sz w:val="24"/>
              <w:szCs w:val="24"/>
            </w:rPr>
            <w:t>School Official E-mail</w:t>
          </w:r>
        </w:p>
        <w:sdt>
          <w:sdtPr>
            <w:rPr>
              <w:rStyle w:val="SubtleReference"/>
              <w:sz w:val="24"/>
              <w:szCs w:val="24"/>
            </w:rPr>
            <w:alias w:val="School Official Phone Number"/>
            <w:tag w:val="School Official Phone Number"/>
            <w:id w:val="-863447786"/>
            <w:lock w:val="sdtLocked"/>
            <w:placeholder>
              <w:docPart w:val="91F0C2F35EE14A3C92BAFEF817806C61"/>
            </w:placeholder>
            <w:showingPlcHdr/>
          </w:sdtPr>
          <w:sdtEndPr>
            <w:rPr>
              <w:rStyle w:val="SubtleReference"/>
            </w:rPr>
          </w:sdtEndPr>
          <w:sdtContent>
            <w:p w14:paraId="1D846C25" w14:textId="7C6D49BD" w:rsidR="007756B2" w:rsidRPr="00B07DB2" w:rsidRDefault="00E6117E" w:rsidP="004D548C">
              <w:pPr>
                <w:rPr>
                  <w:rStyle w:val="SubtleReference"/>
                  <w:sz w:val="24"/>
                  <w:szCs w:val="24"/>
                </w:rPr>
              </w:pPr>
              <w:r w:rsidRPr="00B07DB2">
                <w:rPr>
                  <w:rStyle w:val="PlaceholderText"/>
                  <w:sz w:val="24"/>
                  <w:szCs w:val="24"/>
                </w:rPr>
                <w:t xml:space="preserve">Click or tap here to enter </w:t>
              </w:r>
              <w:r w:rsidR="00B07DB2">
                <w:rPr>
                  <w:rStyle w:val="PlaceholderText"/>
                  <w:sz w:val="24"/>
                  <w:szCs w:val="24"/>
                </w:rPr>
                <w:t>School Official Phone</w:t>
              </w:r>
              <w:r w:rsidRPr="00B07DB2">
                <w:rPr>
                  <w:rStyle w:val="PlaceholderText"/>
                  <w:sz w:val="24"/>
                  <w:szCs w:val="24"/>
                </w:rPr>
                <w:t>.</w:t>
              </w:r>
            </w:p>
          </w:sdtContent>
        </w:sdt>
        <w:p w14:paraId="1C487A59" w14:textId="27E783D1" w:rsidR="007756B2" w:rsidRDefault="007756B2" w:rsidP="004D548C">
          <w:pPr>
            <w:rPr>
              <w:rStyle w:val="SubtleReference"/>
              <w:sz w:val="24"/>
              <w:szCs w:val="24"/>
            </w:rPr>
          </w:pPr>
          <w:r>
            <w:rPr>
              <w:rStyle w:val="SubtleReference"/>
              <w:sz w:val="24"/>
              <w:szCs w:val="24"/>
            </w:rPr>
            <w:t>School Official Phone Number</w:t>
          </w:r>
        </w:p>
      </w:sdtContent>
    </w:sdt>
    <w:p w14:paraId="46E4C798" w14:textId="77777777" w:rsidR="007756B2" w:rsidRPr="00D96FAC" w:rsidRDefault="007756B2" w:rsidP="004D548C">
      <w:pPr>
        <w:rPr>
          <w:rStyle w:val="SubtleReference"/>
          <w:sz w:val="24"/>
          <w:szCs w:val="24"/>
        </w:rPr>
      </w:pPr>
    </w:p>
    <w:sectPr w:rsidR="007756B2" w:rsidRPr="00D96F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in7Fe8xQazAE3qRDg5G4hU8MsWSEtH9FRMgRYu5azBmNOEXIN5X7Z0D8enP3OTNT0bICirTjZnT4Y6vVhBRmw==" w:salt="Lp4w6EXN3Dm3nooTtOU3Vw==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30"/>
    <w:rsid w:val="00012C5A"/>
    <w:rsid w:val="000C286B"/>
    <w:rsid w:val="00132780"/>
    <w:rsid w:val="00161FF6"/>
    <w:rsid w:val="001D2817"/>
    <w:rsid w:val="0021645B"/>
    <w:rsid w:val="002256ED"/>
    <w:rsid w:val="00271FC2"/>
    <w:rsid w:val="00372DA4"/>
    <w:rsid w:val="00394B31"/>
    <w:rsid w:val="003E5F6A"/>
    <w:rsid w:val="004D548C"/>
    <w:rsid w:val="004D5712"/>
    <w:rsid w:val="004D683D"/>
    <w:rsid w:val="004E5DD5"/>
    <w:rsid w:val="00545792"/>
    <w:rsid w:val="0055528B"/>
    <w:rsid w:val="006072DD"/>
    <w:rsid w:val="00612F06"/>
    <w:rsid w:val="00640375"/>
    <w:rsid w:val="00643BF3"/>
    <w:rsid w:val="0065082F"/>
    <w:rsid w:val="007122C6"/>
    <w:rsid w:val="007227FE"/>
    <w:rsid w:val="00761220"/>
    <w:rsid w:val="007756B2"/>
    <w:rsid w:val="007E1D42"/>
    <w:rsid w:val="00845E23"/>
    <w:rsid w:val="00847E0B"/>
    <w:rsid w:val="00901F1D"/>
    <w:rsid w:val="00987830"/>
    <w:rsid w:val="00A3333C"/>
    <w:rsid w:val="00A4266C"/>
    <w:rsid w:val="00B07DB2"/>
    <w:rsid w:val="00B10FCE"/>
    <w:rsid w:val="00B12A09"/>
    <w:rsid w:val="00C7678B"/>
    <w:rsid w:val="00CE605B"/>
    <w:rsid w:val="00D567C5"/>
    <w:rsid w:val="00D9353D"/>
    <w:rsid w:val="00D959A9"/>
    <w:rsid w:val="00D96FAC"/>
    <w:rsid w:val="00DC0F64"/>
    <w:rsid w:val="00E16794"/>
    <w:rsid w:val="00E45860"/>
    <w:rsid w:val="00E47094"/>
    <w:rsid w:val="00E6117E"/>
    <w:rsid w:val="00E91E37"/>
    <w:rsid w:val="00E93E0E"/>
    <w:rsid w:val="00F642F6"/>
    <w:rsid w:val="00FA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8C6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3333C"/>
  </w:style>
  <w:style w:type="paragraph" w:styleId="Heading1">
    <w:name w:val="heading 1"/>
    <w:basedOn w:val="Normal"/>
    <w:next w:val="Normal"/>
    <w:link w:val="Heading1Char"/>
    <w:uiPriority w:val="9"/>
    <w:qFormat/>
    <w:rsid w:val="00A3333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333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333C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333C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333C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333C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333C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333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333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33C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paragraph" w:styleId="NoSpacing">
    <w:name w:val="No Spacing"/>
    <w:uiPriority w:val="1"/>
    <w:qFormat/>
    <w:rsid w:val="00A3333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878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3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3333C"/>
    <w:rPr>
      <w:caps/>
      <w:spacing w:val="15"/>
      <w:shd w:val="clear" w:color="auto" w:fill="D9E2F3" w:themeFill="accent1" w:themeFillTint="33"/>
    </w:rPr>
  </w:style>
  <w:style w:type="character" w:styleId="PlaceholderText">
    <w:name w:val="Placeholder Text"/>
    <w:basedOn w:val="DefaultParagraphFont"/>
    <w:uiPriority w:val="99"/>
    <w:semiHidden/>
    <w:rsid w:val="00E91E37"/>
    <w:rPr>
      <w:color w:val="808080"/>
    </w:rPr>
  </w:style>
  <w:style w:type="character" w:styleId="SubtleReference">
    <w:name w:val="Subtle Reference"/>
    <w:uiPriority w:val="31"/>
    <w:qFormat/>
    <w:rsid w:val="00A3333C"/>
    <w:rPr>
      <w:b/>
      <w:b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333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333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333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333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333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333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333C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3333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3333C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3333C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333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A3333C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A3333C"/>
    <w:rPr>
      <w:b/>
      <w:bCs/>
    </w:rPr>
  </w:style>
  <w:style w:type="character" w:styleId="Emphasis">
    <w:name w:val="Emphasis"/>
    <w:uiPriority w:val="20"/>
    <w:qFormat/>
    <w:rsid w:val="00A3333C"/>
    <w:rPr>
      <w:caps/>
      <w:color w:val="1F3763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A3333C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3333C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333C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333C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A3333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A3333C"/>
    <w:rPr>
      <w:b/>
      <w:bCs/>
      <w:caps/>
      <w:color w:val="1F3763" w:themeColor="accent1" w:themeShade="7F"/>
      <w:spacing w:val="10"/>
    </w:rPr>
  </w:style>
  <w:style w:type="character" w:styleId="IntenseReference">
    <w:name w:val="Intense Reference"/>
    <w:uiPriority w:val="32"/>
    <w:qFormat/>
    <w:rsid w:val="00A3333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A3333C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3333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17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military.coastline.edu/spouses/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9E31CA-B0CA-40B2-A718-F7CB32D77D69}"/>
      </w:docPartPr>
      <w:docPartBody>
        <w:p w:rsidR="000A11DF" w:rsidRDefault="004D4A6C">
          <w:r w:rsidRPr="005370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0A446D3C4C44E5ABCB5B1420E0EAA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40B29-3CF7-43D4-B020-4B92E5B65B4E}"/>
      </w:docPartPr>
      <w:docPartBody>
        <w:p w:rsidR="000A11DF" w:rsidRDefault="00AE26A5" w:rsidP="00AE26A5">
          <w:pPr>
            <w:pStyle w:val="D0A446D3C4C44E5ABCB5B1420E0EAA6713"/>
          </w:pPr>
          <w:r w:rsidRPr="00B12A09">
            <w:rPr>
              <w:rStyle w:val="PlaceholderText"/>
              <w:sz w:val="24"/>
              <w:szCs w:val="24"/>
            </w:rPr>
            <w:t xml:space="preserve">Click or tap here to enter </w:t>
          </w:r>
          <w:r w:rsidRPr="00372DA4">
            <w:rPr>
              <w:rStyle w:val="PlaceholderText"/>
              <w:sz w:val="24"/>
              <w:szCs w:val="24"/>
            </w:rPr>
            <w:t>program name</w:t>
          </w:r>
        </w:p>
      </w:docPartBody>
    </w:docPart>
    <w:docPart>
      <w:docPartPr>
        <w:name w:val="5A05D811F3DE4769B6EBF9CB9C721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E9D67-81BF-4357-B6E9-0E3CC843F2A3}"/>
      </w:docPartPr>
      <w:docPartBody>
        <w:p w:rsidR="000A11DF" w:rsidRDefault="00EE1558" w:rsidP="00EE1558">
          <w:pPr>
            <w:pStyle w:val="5A05D811F3DE4769B6EBF9CB9C721FA510"/>
          </w:pPr>
          <w:r w:rsidRPr="00372DA4">
            <w:rPr>
              <w:rStyle w:val="PlaceholderText"/>
              <w:sz w:val="24"/>
              <w:szCs w:val="24"/>
            </w:rPr>
            <w:t>Enter total length of program</w:t>
          </w:r>
        </w:p>
      </w:docPartBody>
    </w:docPart>
    <w:docPart>
      <w:docPartPr>
        <w:name w:val="31FFF4D4D1A34F00858AC7BAF1424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7B44BC-312E-4CC5-A5C5-BB4472644976}"/>
      </w:docPartPr>
      <w:docPartBody>
        <w:p w:rsidR="000A11DF" w:rsidRDefault="00AE26A5" w:rsidP="00AE26A5">
          <w:pPr>
            <w:pStyle w:val="31FFF4D4D1A34F00858AC7BAF1424C1D11"/>
          </w:pPr>
          <w:r w:rsidRPr="00537073">
            <w:rPr>
              <w:rStyle w:val="PlaceholderText"/>
            </w:rPr>
            <w:t>Click or tap here to enter</w:t>
          </w:r>
          <w:r>
            <w:rPr>
              <w:rStyle w:val="PlaceholderText"/>
            </w:rPr>
            <w:t xml:space="preserve"> certification or licensure</w:t>
          </w:r>
        </w:p>
      </w:docPartBody>
    </w:docPart>
    <w:docPart>
      <w:docPartPr>
        <w:name w:val="83A81E26750548BCB3DA0F80E82EF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85B17-FFA9-492E-8358-700F09C864D1}"/>
      </w:docPartPr>
      <w:docPartBody>
        <w:p w:rsidR="0037185D" w:rsidRDefault="00EE1558" w:rsidP="00EE1558">
          <w:pPr>
            <w:pStyle w:val="83A81E26750548BCB3DA0F80E82EFC112"/>
          </w:pPr>
          <w:r w:rsidRPr="00D96FAC">
            <w:rPr>
              <w:sz w:val="24"/>
              <w:szCs w:val="24"/>
            </w:rPr>
            <w:t>School Official Printed First and Last Name</w:t>
          </w:r>
        </w:p>
      </w:docPartBody>
    </w:docPart>
    <w:docPart>
      <w:docPartPr>
        <w:name w:val="FC144716BE9543559FF4EE23250296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C732F-FFA9-47D4-A246-E9E7B62B5DB1}"/>
      </w:docPartPr>
      <w:docPartBody>
        <w:p w:rsidR="0037185D" w:rsidRDefault="00AE26A5" w:rsidP="00AE26A5">
          <w:pPr>
            <w:pStyle w:val="FC144716BE9543559FF4EE232502967A4"/>
          </w:pPr>
          <w:r w:rsidRPr="00B07DB2">
            <w:rPr>
              <w:color w:val="808080" w:themeColor="background1" w:themeShade="80"/>
              <w:sz w:val="24"/>
              <w:szCs w:val="24"/>
            </w:rPr>
            <w:t>Click or tap here to enter School Official Email</w:t>
          </w:r>
        </w:p>
      </w:docPartBody>
    </w:docPart>
    <w:docPart>
      <w:docPartPr>
        <w:name w:val="053A0C865E1D43649553A00C95DCA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69A26-A365-4402-B27C-5FEF0BD2FF4F}"/>
      </w:docPartPr>
      <w:docPartBody>
        <w:p w:rsidR="00AE26A5" w:rsidRDefault="00AE26A5" w:rsidP="00AE26A5">
          <w:pPr>
            <w:pStyle w:val="053A0C865E1D43649553A00C95DCACA32"/>
          </w:pPr>
          <w:r w:rsidRPr="00B12A09">
            <w:rPr>
              <w:rStyle w:val="PlaceholderText"/>
              <w:sz w:val="24"/>
              <w:szCs w:val="24"/>
            </w:rPr>
            <w:t>Click or tap here to enter student name</w:t>
          </w:r>
        </w:p>
      </w:docPartBody>
    </w:docPart>
    <w:docPart>
      <w:docPartPr>
        <w:name w:val="E2247CB5A7AD453ABF14B9317BCD46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9F128-DC84-4527-9D4A-E9136816B0A3}"/>
      </w:docPartPr>
      <w:docPartBody>
        <w:p w:rsidR="00AE26A5" w:rsidRDefault="00AE26A5" w:rsidP="00AE26A5">
          <w:pPr>
            <w:pStyle w:val="E2247CB5A7AD453ABF14B9317BCD46FD2"/>
          </w:pPr>
          <w:r w:rsidRPr="00B12A09">
            <w:rPr>
              <w:rStyle w:val="PlaceholderText"/>
              <w:sz w:val="24"/>
              <w:szCs w:val="24"/>
            </w:rPr>
            <w:t>Click or tap here to enter student ID (if applicable</w:t>
          </w:r>
          <w:r w:rsidRPr="00B12A09">
            <w:rPr>
              <w:rStyle w:val="PlaceholderText"/>
            </w:rPr>
            <w:t>)</w:t>
          </w:r>
        </w:p>
      </w:docPartBody>
    </w:docPart>
    <w:docPart>
      <w:docPartPr>
        <w:name w:val="BC9E65DB33F94F36A722A0B678068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E6B56-4C33-4B0C-9B02-563E2F9944BB}"/>
      </w:docPartPr>
      <w:docPartBody>
        <w:p w:rsidR="00AE26A5" w:rsidRDefault="00AE26A5" w:rsidP="00AE26A5">
          <w:pPr>
            <w:pStyle w:val="BC9E65DB33F94F36A722A0B6780682172"/>
          </w:pPr>
          <w:r w:rsidRPr="00B12A09">
            <w:rPr>
              <w:rStyle w:val="PlaceholderText"/>
              <w:sz w:val="24"/>
              <w:szCs w:val="24"/>
            </w:rPr>
            <w:t>Choose program type</w:t>
          </w:r>
        </w:p>
      </w:docPartBody>
    </w:docPart>
    <w:docPart>
      <w:docPartPr>
        <w:name w:val="6B1A59575E494D3486AFCA4036757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51AFCD-B5A6-4878-B08F-E5E7CF7C5D81}"/>
      </w:docPartPr>
      <w:docPartBody>
        <w:p w:rsidR="00AE26A5" w:rsidRDefault="00AE26A5" w:rsidP="00AE26A5">
          <w:pPr>
            <w:pStyle w:val="6B1A59575E494D3486AFCA4036757A892"/>
          </w:pPr>
          <w:r w:rsidRPr="00B12A09">
            <w:rPr>
              <w:rStyle w:val="PlaceholderText"/>
              <w:sz w:val="24"/>
              <w:szCs w:val="24"/>
            </w:rPr>
            <w:t>Click or tap to enter a scheduled start date</w:t>
          </w:r>
        </w:p>
      </w:docPartBody>
    </w:docPart>
    <w:docPart>
      <w:docPartPr>
        <w:name w:val="933C1EE04821455F8BE1C285F177CC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8AEFA-446E-4B46-8FFD-F59E9CB854DF}"/>
      </w:docPartPr>
      <w:docPartBody>
        <w:p w:rsidR="00AE26A5" w:rsidRDefault="00AE26A5" w:rsidP="00AE26A5">
          <w:pPr>
            <w:pStyle w:val="933C1EE04821455F8BE1C285F177CC122"/>
          </w:pPr>
          <w:r w:rsidRPr="00B12A09">
            <w:rPr>
              <w:rStyle w:val="PlaceholderText"/>
              <w:sz w:val="24"/>
              <w:szCs w:val="24"/>
            </w:rPr>
            <w:t>enter an estimated completion date</w:t>
          </w:r>
        </w:p>
      </w:docPartBody>
    </w:docPart>
    <w:docPart>
      <w:docPartPr>
        <w:name w:val="0A9627AE8B104311A51FF35E8A508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F7620-DCB2-4DC3-B495-4EDBED1232DE}"/>
      </w:docPartPr>
      <w:docPartBody>
        <w:p w:rsidR="00AE26A5" w:rsidRDefault="00AE26A5" w:rsidP="00AE26A5">
          <w:pPr>
            <w:pStyle w:val="0A9627AE8B104311A51FF35E8A508AF42"/>
          </w:pPr>
          <w:r w:rsidRPr="00B12A09">
            <w:rPr>
              <w:rStyle w:val="PlaceholderText"/>
              <w:sz w:val="24"/>
              <w:szCs w:val="24"/>
            </w:rPr>
            <w:t>Choose delivery format</w:t>
          </w:r>
        </w:p>
      </w:docPartBody>
    </w:docPart>
    <w:docPart>
      <w:docPartPr>
        <w:name w:val="12FCC41EB1334EA1AA3974DDE965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032AB-436E-4EE6-B729-525788DE60D7}"/>
      </w:docPartPr>
      <w:docPartBody>
        <w:p w:rsidR="00AE26A5" w:rsidRDefault="00AE26A5" w:rsidP="00AE26A5">
          <w:pPr>
            <w:pStyle w:val="12FCC41EB1334EA1AA3974DDE965FF0E2"/>
          </w:pPr>
          <w:bookmarkStart w:id="0" w:name="_Hlk20743913"/>
          <w:r w:rsidRPr="00B12A09">
            <w:rPr>
              <w:rStyle w:val="PlaceholderText"/>
              <w:sz w:val="24"/>
              <w:szCs w:val="24"/>
            </w:rPr>
            <w:t xml:space="preserve">Click or tap here to enter </w:t>
          </w:r>
          <w:bookmarkEnd w:id="0"/>
          <w:r w:rsidRPr="00B12A09">
            <w:rPr>
              <w:rStyle w:val="PlaceholderText"/>
              <w:sz w:val="24"/>
              <w:szCs w:val="24"/>
            </w:rPr>
            <w:t>School Official First and Last Name.</w:t>
          </w:r>
        </w:p>
      </w:docPartBody>
    </w:docPart>
    <w:docPart>
      <w:docPartPr>
        <w:name w:val="853E74AE321E48B9AD361F01DB78F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1DF69-4E29-481B-B80B-2A0C01CE092B}"/>
      </w:docPartPr>
      <w:docPartBody>
        <w:p w:rsidR="00AE26A5" w:rsidRDefault="00AE26A5" w:rsidP="00AE26A5">
          <w:pPr>
            <w:pStyle w:val="853E74AE321E48B9AD361F01DB78F8332"/>
          </w:pPr>
          <w:r w:rsidRPr="00537073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program overview</w:t>
          </w:r>
          <w:r w:rsidRPr="00537073">
            <w:rPr>
              <w:rStyle w:val="PlaceholderText"/>
            </w:rPr>
            <w:t>.</w:t>
          </w:r>
        </w:p>
      </w:docPartBody>
    </w:docPart>
    <w:docPart>
      <w:docPartPr>
        <w:name w:val="70F19BF065B84D3D89E74A935ED28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27270-2FFD-4665-BDC3-5A8FA7D49353}"/>
      </w:docPartPr>
      <w:docPartBody>
        <w:p w:rsidR="00412A78" w:rsidRDefault="00AE26A5" w:rsidP="00AE26A5">
          <w:pPr>
            <w:pStyle w:val="70F19BF065B84D3D89E74A935ED283291"/>
          </w:pPr>
          <w:r w:rsidRPr="00537073">
            <w:rPr>
              <w:rStyle w:val="PlaceholderText"/>
            </w:rPr>
            <w:t xml:space="preserve">Click or tap here to enter </w:t>
          </w:r>
          <w:r>
            <w:rPr>
              <w:rStyle w:val="PlaceholderText"/>
            </w:rPr>
            <w:t>School Official Title</w:t>
          </w:r>
          <w:r w:rsidRPr="00537073">
            <w:rPr>
              <w:rStyle w:val="PlaceholderText"/>
            </w:rPr>
            <w:t>.</w:t>
          </w:r>
        </w:p>
      </w:docPartBody>
    </w:docPart>
    <w:docPart>
      <w:docPartPr>
        <w:name w:val="91F0C2F35EE14A3C92BAFEF817806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5080E-5B33-4B36-9013-539395E1EED9}"/>
      </w:docPartPr>
      <w:docPartBody>
        <w:p w:rsidR="00412A78" w:rsidRDefault="00AE26A5" w:rsidP="00AE26A5">
          <w:pPr>
            <w:pStyle w:val="91F0C2F35EE14A3C92BAFEF817806C611"/>
          </w:pPr>
          <w:r w:rsidRPr="00B07DB2">
            <w:rPr>
              <w:rStyle w:val="PlaceholderText"/>
              <w:sz w:val="24"/>
              <w:szCs w:val="24"/>
            </w:rPr>
            <w:t xml:space="preserve">Click or tap here to enter </w:t>
          </w:r>
          <w:r>
            <w:rPr>
              <w:rStyle w:val="PlaceholderText"/>
              <w:sz w:val="24"/>
              <w:szCs w:val="24"/>
            </w:rPr>
            <w:t>School Official Phone</w:t>
          </w:r>
          <w:r w:rsidRPr="00B07DB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6C"/>
    <w:rsid w:val="00034FE6"/>
    <w:rsid w:val="000A11DF"/>
    <w:rsid w:val="002C37BE"/>
    <w:rsid w:val="00340AAC"/>
    <w:rsid w:val="0037185D"/>
    <w:rsid w:val="00412A78"/>
    <w:rsid w:val="004A5CE7"/>
    <w:rsid w:val="004D4A6C"/>
    <w:rsid w:val="00642AD0"/>
    <w:rsid w:val="00674E8C"/>
    <w:rsid w:val="008A0C5D"/>
    <w:rsid w:val="00A125C4"/>
    <w:rsid w:val="00AE26A5"/>
    <w:rsid w:val="00B214D9"/>
    <w:rsid w:val="00EC2CFB"/>
    <w:rsid w:val="00E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26A5"/>
    <w:rPr>
      <w:color w:val="808080"/>
    </w:rPr>
  </w:style>
  <w:style w:type="paragraph" w:customStyle="1" w:styleId="D0A446D3C4C44E5ABCB5B1420E0EAA67">
    <w:name w:val="D0A446D3C4C44E5ABCB5B1420E0EAA67"/>
    <w:rsid w:val="004D4A6C"/>
    <w:pPr>
      <w:spacing w:after="0" w:line="240" w:lineRule="auto"/>
    </w:pPr>
    <w:rPr>
      <w:rFonts w:eastAsiaTheme="minorHAnsi"/>
    </w:rPr>
  </w:style>
  <w:style w:type="paragraph" w:customStyle="1" w:styleId="5A05D811F3DE4769B6EBF9CB9C721FA5">
    <w:name w:val="5A05D811F3DE4769B6EBF9CB9C721FA5"/>
    <w:rsid w:val="004D4A6C"/>
    <w:pPr>
      <w:spacing w:after="0" w:line="240" w:lineRule="auto"/>
    </w:pPr>
    <w:rPr>
      <w:rFonts w:eastAsiaTheme="minorHAnsi"/>
    </w:rPr>
  </w:style>
  <w:style w:type="paragraph" w:customStyle="1" w:styleId="D0A446D3C4C44E5ABCB5B1420E0EAA671">
    <w:name w:val="D0A446D3C4C44E5ABCB5B1420E0EAA671"/>
    <w:rsid w:val="004D4A6C"/>
    <w:pPr>
      <w:spacing w:after="0" w:line="240" w:lineRule="auto"/>
    </w:pPr>
    <w:rPr>
      <w:rFonts w:eastAsiaTheme="minorHAnsi"/>
    </w:rPr>
  </w:style>
  <w:style w:type="paragraph" w:customStyle="1" w:styleId="5A05D811F3DE4769B6EBF9CB9C721FA51">
    <w:name w:val="5A05D811F3DE4769B6EBF9CB9C721FA51"/>
    <w:rsid w:val="004D4A6C"/>
    <w:pPr>
      <w:spacing w:after="0" w:line="240" w:lineRule="auto"/>
    </w:pPr>
    <w:rPr>
      <w:rFonts w:eastAsiaTheme="minorHAnsi"/>
    </w:rPr>
  </w:style>
  <w:style w:type="paragraph" w:customStyle="1" w:styleId="31FFF4D4D1A34F00858AC7BAF1424C1D">
    <w:name w:val="31FFF4D4D1A34F00858AC7BAF1424C1D"/>
    <w:rsid w:val="004D4A6C"/>
    <w:rPr>
      <w:rFonts w:eastAsiaTheme="minorHAnsi"/>
    </w:rPr>
  </w:style>
  <w:style w:type="paragraph" w:customStyle="1" w:styleId="D0A446D3C4C44E5ABCB5B1420E0EAA672">
    <w:name w:val="D0A446D3C4C44E5ABCB5B1420E0EAA672"/>
    <w:rsid w:val="004D4A6C"/>
    <w:pPr>
      <w:spacing w:after="0" w:line="240" w:lineRule="auto"/>
    </w:pPr>
    <w:rPr>
      <w:rFonts w:eastAsiaTheme="minorHAnsi"/>
    </w:rPr>
  </w:style>
  <w:style w:type="paragraph" w:customStyle="1" w:styleId="5A05D811F3DE4769B6EBF9CB9C721FA52">
    <w:name w:val="5A05D811F3DE4769B6EBF9CB9C721FA52"/>
    <w:rsid w:val="004D4A6C"/>
    <w:pPr>
      <w:spacing w:after="0" w:line="240" w:lineRule="auto"/>
    </w:pPr>
    <w:rPr>
      <w:rFonts w:eastAsiaTheme="minorHAnsi"/>
    </w:rPr>
  </w:style>
  <w:style w:type="paragraph" w:customStyle="1" w:styleId="31FFF4D4D1A34F00858AC7BAF1424C1D1">
    <w:name w:val="31FFF4D4D1A34F00858AC7BAF1424C1D1"/>
    <w:rsid w:val="004D4A6C"/>
    <w:rPr>
      <w:rFonts w:eastAsiaTheme="minorHAnsi"/>
    </w:rPr>
  </w:style>
  <w:style w:type="paragraph" w:customStyle="1" w:styleId="D0A446D3C4C44E5ABCB5B1420E0EAA673">
    <w:name w:val="D0A446D3C4C44E5ABCB5B1420E0EAA673"/>
    <w:rsid w:val="004D4A6C"/>
    <w:pPr>
      <w:spacing w:after="0" w:line="240" w:lineRule="auto"/>
    </w:pPr>
    <w:rPr>
      <w:rFonts w:eastAsiaTheme="minorHAnsi"/>
    </w:rPr>
  </w:style>
  <w:style w:type="paragraph" w:customStyle="1" w:styleId="5A05D811F3DE4769B6EBF9CB9C721FA53">
    <w:name w:val="5A05D811F3DE4769B6EBF9CB9C721FA53"/>
    <w:rsid w:val="004D4A6C"/>
    <w:pPr>
      <w:spacing w:after="0" w:line="240" w:lineRule="auto"/>
    </w:pPr>
    <w:rPr>
      <w:rFonts w:eastAsiaTheme="minorHAnsi"/>
    </w:rPr>
  </w:style>
  <w:style w:type="paragraph" w:customStyle="1" w:styleId="31FFF4D4D1A34F00858AC7BAF1424C1D2">
    <w:name w:val="31FFF4D4D1A34F00858AC7BAF1424C1D2"/>
    <w:rsid w:val="004D4A6C"/>
    <w:rPr>
      <w:rFonts w:eastAsiaTheme="minorHAnsi"/>
    </w:rPr>
  </w:style>
  <w:style w:type="paragraph" w:customStyle="1" w:styleId="D0A446D3C4C44E5ABCB5B1420E0EAA674">
    <w:name w:val="D0A446D3C4C44E5ABCB5B1420E0EAA674"/>
    <w:rsid w:val="004D4A6C"/>
    <w:pPr>
      <w:spacing w:after="0" w:line="240" w:lineRule="auto"/>
    </w:pPr>
    <w:rPr>
      <w:rFonts w:eastAsiaTheme="minorHAnsi"/>
    </w:rPr>
  </w:style>
  <w:style w:type="paragraph" w:customStyle="1" w:styleId="5A05D811F3DE4769B6EBF9CB9C721FA54">
    <w:name w:val="5A05D811F3DE4769B6EBF9CB9C721FA54"/>
    <w:rsid w:val="004D4A6C"/>
    <w:pPr>
      <w:spacing w:after="0" w:line="240" w:lineRule="auto"/>
    </w:pPr>
    <w:rPr>
      <w:rFonts w:eastAsiaTheme="minorHAnsi"/>
    </w:rPr>
  </w:style>
  <w:style w:type="paragraph" w:customStyle="1" w:styleId="31FFF4D4D1A34F00858AC7BAF1424C1D3">
    <w:name w:val="31FFF4D4D1A34F00858AC7BAF1424C1D3"/>
    <w:rsid w:val="004D4A6C"/>
    <w:rPr>
      <w:rFonts w:eastAsiaTheme="minorHAnsi"/>
    </w:rPr>
  </w:style>
  <w:style w:type="paragraph" w:customStyle="1" w:styleId="D0A446D3C4C44E5ABCB5B1420E0EAA675">
    <w:name w:val="D0A446D3C4C44E5ABCB5B1420E0EAA675"/>
    <w:rsid w:val="004D4A6C"/>
    <w:pPr>
      <w:spacing w:after="0" w:line="240" w:lineRule="auto"/>
    </w:pPr>
    <w:rPr>
      <w:rFonts w:eastAsiaTheme="minorHAnsi"/>
    </w:rPr>
  </w:style>
  <w:style w:type="paragraph" w:customStyle="1" w:styleId="5A05D811F3DE4769B6EBF9CB9C721FA55">
    <w:name w:val="5A05D811F3DE4769B6EBF9CB9C721FA55"/>
    <w:rsid w:val="004D4A6C"/>
    <w:pPr>
      <w:spacing w:after="0" w:line="240" w:lineRule="auto"/>
    </w:pPr>
    <w:rPr>
      <w:rFonts w:eastAsiaTheme="minorHAnsi"/>
    </w:rPr>
  </w:style>
  <w:style w:type="paragraph" w:customStyle="1" w:styleId="31FFF4D4D1A34F00858AC7BAF1424C1D4">
    <w:name w:val="31FFF4D4D1A34F00858AC7BAF1424C1D4"/>
    <w:rsid w:val="004D4A6C"/>
    <w:rPr>
      <w:rFonts w:eastAsiaTheme="minorHAnsi"/>
    </w:rPr>
  </w:style>
  <w:style w:type="paragraph" w:customStyle="1" w:styleId="D0A446D3C4C44E5ABCB5B1420E0EAA676">
    <w:name w:val="D0A446D3C4C44E5ABCB5B1420E0EAA676"/>
    <w:rsid w:val="004D4A6C"/>
    <w:pPr>
      <w:spacing w:after="0" w:line="240" w:lineRule="auto"/>
    </w:pPr>
    <w:rPr>
      <w:rFonts w:eastAsiaTheme="minorHAnsi"/>
    </w:rPr>
  </w:style>
  <w:style w:type="paragraph" w:customStyle="1" w:styleId="5A05D811F3DE4769B6EBF9CB9C721FA56">
    <w:name w:val="5A05D811F3DE4769B6EBF9CB9C721FA56"/>
    <w:rsid w:val="004D4A6C"/>
    <w:pPr>
      <w:spacing w:after="0" w:line="240" w:lineRule="auto"/>
    </w:pPr>
    <w:rPr>
      <w:rFonts w:eastAsiaTheme="minorHAnsi"/>
    </w:rPr>
  </w:style>
  <w:style w:type="paragraph" w:customStyle="1" w:styleId="31FFF4D4D1A34F00858AC7BAF1424C1D5">
    <w:name w:val="31FFF4D4D1A34F00858AC7BAF1424C1D5"/>
    <w:rsid w:val="004D4A6C"/>
    <w:rPr>
      <w:rFonts w:eastAsiaTheme="minorHAnsi"/>
    </w:rPr>
  </w:style>
  <w:style w:type="paragraph" w:customStyle="1" w:styleId="D0A446D3C4C44E5ABCB5B1420E0EAA677">
    <w:name w:val="D0A446D3C4C44E5ABCB5B1420E0EAA677"/>
    <w:rsid w:val="000A11DF"/>
    <w:pPr>
      <w:spacing w:after="0" w:line="240" w:lineRule="auto"/>
    </w:pPr>
    <w:rPr>
      <w:rFonts w:eastAsiaTheme="minorHAnsi"/>
    </w:rPr>
  </w:style>
  <w:style w:type="paragraph" w:customStyle="1" w:styleId="5A05D811F3DE4769B6EBF9CB9C721FA57">
    <w:name w:val="5A05D811F3DE4769B6EBF9CB9C721FA57"/>
    <w:rsid w:val="000A11DF"/>
    <w:pPr>
      <w:spacing w:after="0" w:line="240" w:lineRule="auto"/>
    </w:pPr>
    <w:rPr>
      <w:rFonts w:eastAsiaTheme="minorHAnsi"/>
    </w:rPr>
  </w:style>
  <w:style w:type="paragraph" w:customStyle="1" w:styleId="31FFF4D4D1A34F00858AC7BAF1424C1D6">
    <w:name w:val="31FFF4D4D1A34F00858AC7BAF1424C1D6"/>
    <w:rsid w:val="000A11DF"/>
    <w:rPr>
      <w:rFonts w:eastAsiaTheme="minorHAnsi"/>
    </w:rPr>
  </w:style>
  <w:style w:type="paragraph" w:customStyle="1" w:styleId="D0A446D3C4C44E5ABCB5B1420E0EAA678">
    <w:name w:val="D0A446D3C4C44E5ABCB5B1420E0EAA678"/>
    <w:rsid w:val="00034FE6"/>
    <w:pPr>
      <w:spacing w:before="100" w:after="0" w:line="240" w:lineRule="auto"/>
    </w:pPr>
    <w:rPr>
      <w:sz w:val="20"/>
      <w:szCs w:val="20"/>
    </w:rPr>
  </w:style>
  <w:style w:type="paragraph" w:customStyle="1" w:styleId="5A05D811F3DE4769B6EBF9CB9C721FA58">
    <w:name w:val="5A05D811F3DE4769B6EBF9CB9C721FA58"/>
    <w:rsid w:val="00034FE6"/>
    <w:pPr>
      <w:spacing w:before="100" w:after="0" w:line="240" w:lineRule="auto"/>
    </w:pPr>
    <w:rPr>
      <w:sz w:val="20"/>
      <w:szCs w:val="20"/>
    </w:rPr>
  </w:style>
  <w:style w:type="paragraph" w:customStyle="1" w:styleId="31FFF4D4D1A34F00858AC7BAF1424C1D7">
    <w:name w:val="31FFF4D4D1A34F00858AC7BAF1424C1D7"/>
    <w:rsid w:val="00034FE6"/>
    <w:pPr>
      <w:spacing w:before="100" w:after="200" w:line="276" w:lineRule="auto"/>
    </w:pPr>
    <w:rPr>
      <w:sz w:val="20"/>
      <w:szCs w:val="20"/>
    </w:rPr>
  </w:style>
  <w:style w:type="paragraph" w:customStyle="1" w:styleId="83A81E26750548BCB3DA0F80E82EFC11">
    <w:name w:val="83A81E26750548BCB3DA0F80E82EFC11"/>
    <w:rsid w:val="00034FE6"/>
    <w:pPr>
      <w:spacing w:before="100" w:after="200" w:line="276" w:lineRule="auto"/>
    </w:pPr>
    <w:rPr>
      <w:sz w:val="20"/>
      <w:szCs w:val="20"/>
    </w:rPr>
  </w:style>
  <w:style w:type="paragraph" w:customStyle="1" w:styleId="FC144716BE9543559FF4EE232502967A">
    <w:name w:val="FC144716BE9543559FF4EE232502967A"/>
    <w:rsid w:val="00034FE6"/>
    <w:pPr>
      <w:spacing w:before="100" w:after="200" w:line="276" w:lineRule="auto"/>
    </w:pPr>
    <w:rPr>
      <w:sz w:val="20"/>
      <w:szCs w:val="20"/>
    </w:rPr>
  </w:style>
  <w:style w:type="paragraph" w:customStyle="1" w:styleId="D0A446D3C4C44E5ABCB5B1420E0EAA679">
    <w:name w:val="D0A446D3C4C44E5ABCB5B1420E0EAA679"/>
    <w:rsid w:val="00034FE6"/>
    <w:pPr>
      <w:spacing w:before="100" w:after="0" w:line="240" w:lineRule="auto"/>
    </w:pPr>
    <w:rPr>
      <w:sz w:val="20"/>
      <w:szCs w:val="20"/>
    </w:rPr>
  </w:style>
  <w:style w:type="paragraph" w:customStyle="1" w:styleId="5A05D811F3DE4769B6EBF9CB9C721FA59">
    <w:name w:val="5A05D811F3DE4769B6EBF9CB9C721FA59"/>
    <w:rsid w:val="00034FE6"/>
    <w:pPr>
      <w:spacing w:before="100" w:after="0" w:line="240" w:lineRule="auto"/>
    </w:pPr>
    <w:rPr>
      <w:sz w:val="20"/>
      <w:szCs w:val="20"/>
    </w:rPr>
  </w:style>
  <w:style w:type="paragraph" w:customStyle="1" w:styleId="31FFF4D4D1A34F00858AC7BAF1424C1D8">
    <w:name w:val="31FFF4D4D1A34F00858AC7BAF1424C1D8"/>
    <w:rsid w:val="00034FE6"/>
    <w:pPr>
      <w:spacing w:before="100" w:after="200" w:line="276" w:lineRule="auto"/>
    </w:pPr>
    <w:rPr>
      <w:sz w:val="20"/>
      <w:szCs w:val="20"/>
    </w:rPr>
  </w:style>
  <w:style w:type="paragraph" w:customStyle="1" w:styleId="83A81E26750548BCB3DA0F80E82EFC111">
    <w:name w:val="83A81E26750548BCB3DA0F80E82EFC111"/>
    <w:rsid w:val="00034FE6"/>
    <w:pPr>
      <w:spacing w:before="100" w:after="200" w:line="276" w:lineRule="auto"/>
    </w:pPr>
    <w:rPr>
      <w:sz w:val="20"/>
      <w:szCs w:val="20"/>
    </w:rPr>
  </w:style>
  <w:style w:type="paragraph" w:customStyle="1" w:styleId="FC144716BE9543559FF4EE232502967A1">
    <w:name w:val="FC144716BE9543559FF4EE232502967A1"/>
    <w:rsid w:val="00034FE6"/>
    <w:pPr>
      <w:spacing w:before="100" w:after="200" w:line="276" w:lineRule="auto"/>
    </w:pPr>
    <w:rPr>
      <w:sz w:val="20"/>
      <w:szCs w:val="20"/>
    </w:rPr>
  </w:style>
  <w:style w:type="paragraph" w:customStyle="1" w:styleId="D0A446D3C4C44E5ABCB5B1420E0EAA6710">
    <w:name w:val="D0A446D3C4C44E5ABCB5B1420E0EAA6710"/>
    <w:rsid w:val="00EE1558"/>
    <w:pPr>
      <w:spacing w:before="100" w:after="0" w:line="240" w:lineRule="auto"/>
    </w:pPr>
    <w:rPr>
      <w:sz w:val="20"/>
      <w:szCs w:val="20"/>
    </w:rPr>
  </w:style>
  <w:style w:type="paragraph" w:customStyle="1" w:styleId="5A05D811F3DE4769B6EBF9CB9C721FA510">
    <w:name w:val="5A05D811F3DE4769B6EBF9CB9C721FA510"/>
    <w:rsid w:val="00EE1558"/>
    <w:pPr>
      <w:spacing w:before="100" w:after="0" w:line="240" w:lineRule="auto"/>
    </w:pPr>
    <w:rPr>
      <w:sz w:val="20"/>
      <w:szCs w:val="20"/>
    </w:rPr>
  </w:style>
  <w:style w:type="paragraph" w:customStyle="1" w:styleId="31FFF4D4D1A34F00858AC7BAF1424C1D9">
    <w:name w:val="31FFF4D4D1A34F00858AC7BAF1424C1D9"/>
    <w:rsid w:val="00EE1558"/>
    <w:pPr>
      <w:spacing w:before="100" w:after="200" w:line="276" w:lineRule="auto"/>
    </w:pPr>
    <w:rPr>
      <w:sz w:val="20"/>
      <w:szCs w:val="20"/>
    </w:rPr>
  </w:style>
  <w:style w:type="paragraph" w:customStyle="1" w:styleId="83A81E26750548BCB3DA0F80E82EFC112">
    <w:name w:val="83A81E26750548BCB3DA0F80E82EFC112"/>
    <w:rsid w:val="00EE1558"/>
    <w:pPr>
      <w:spacing w:before="100" w:after="200" w:line="276" w:lineRule="auto"/>
    </w:pPr>
    <w:rPr>
      <w:sz w:val="20"/>
      <w:szCs w:val="20"/>
    </w:rPr>
  </w:style>
  <w:style w:type="paragraph" w:customStyle="1" w:styleId="FC144716BE9543559FF4EE232502967A2">
    <w:name w:val="FC144716BE9543559FF4EE232502967A2"/>
    <w:rsid w:val="00EE1558"/>
    <w:pPr>
      <w:spacing w:before="100" w:after="200" w:line="276" w:lineRule="auto"/>
    </w:pPr>
    <w:rPr>
      <w:sz w:val="20"/>
      <w:szCs w:val="20"/>
    </w:rPr>
  </w:style>
  <w:style w:type="paragraph" w:customStyle="1" w:styleId="053A0C865E1D43649553A00C95DCACA3">
    <w:name w:val="053A0C865E1D43649553A00C95DCACA3"/>
    <w:rsid w:val="00340AAC"/>
    <w:pPr>
      <w:spacing w:before="100" w:after="0" w:line="240" w:lineRule="auto"/>
    </w:pPr>
    <w:rPr>
      <w:sz w:val="20"/>
      <w:szCs w:val="20"/>
    </w:rPr>
  </w:style>
  <w:style w:type="paragraph" w:customStyle="1" w:styleId="E2247CB5A7AD453ABF14B9317BCD46FD">
    <w:name w:val="E2247CB5A7AD453ABF14B9317BCD46FD"/>
    <w:rsid w:val="00340AAC"/>
    <w:pPr>
      <w:spacing w:before="100" w:after="0" w:line="240" w:lineRule="auto"/>
    </w:pPr>
    <w:rPr>
      <w:sz w:val="20"/>
      <w:szCs w:val="20"/>
    </w:rPr>
  </w:style>
  <w:style w:type="paragraph" w:customStyle="1" w:styleId="D0A446D3C4C44E5ABCB5B1420E0EAA6711">
    <w:name w:val="D0A446D3C4C44E5ABCB5B1420E0EAA6711"/>
    <w:rsid w:val="00340AAC"/>
    <w:pPr>
      <w:spacing w:before="100" w:after="0" w:line="240" w:lineRule="auto"/>
    </w:pPr>
    <w:rPr>
      <w:sz w:val="20"/>
      <w:szCs w:val="20"/>
    </w:rPr>
  </w:style>
  <w:style w:type="paragraph" w:customStyle="1" w:styleId="BC9E65DB33F94F36A722A0B678068217">
    <w:name w:val="BC9E65DB33F94F36A722A0B678068217"/>
    <w:rsid w:val="00340AAC"/>
    <w:pPr>
      <w:spacing w:before="100" w:after="0" w:line="240" w:lineRule="auto"/>
    </w:pPr>
    <w:rPr>
      <w:sz w:val="20"/>
      <w:szCs w:val="20"/>
    </w:rPr>
  </w:style>
  <w:style w:type="paragraph" w:customStyle="1" w:styleId="6B1A59575E494D3486AFCA4036757A89">
    <w:name w:val="6B1A59575E494D3486AFCA4036757A89"/>
    <w:rsid w:val="00340AAC"/>
    <w:pPr>
      <w:spacing w:before="100" w:after="0" w:line="240" w:lineRule="auto"/>
    </w:pPr>
    <w:rPr>
      <w:sz w:val="20"/>
      <w:szCs w:val="20"/>
    </w:rPr>
  </w:style>
  <w:style w:type="paragraph" w:customStyle="1" w:styleId="933C1EE04821455F8BE1C285F177CC12">
    <w:name w:val="933C1EE04821455F8BE1C285F177CC12"/>
    <w:rsid w:val="00340AAC"/>
    <w:pPr>
      <w:spacing w:before="100" w:after="0" w:line="240" w:lineRule="auto"/>
    </w:pPr>
    <w:rPr>
      <w:sz w:val="20"/>
      <w:szCs w:val="20"/>
    </w:rPr>
  </w:style>
  <w:style w:type="paragraph" w:customStyle="1" w:styleId="0A9627AE8B104311A51FF35E8A508AF4">
    <w:name w:val="0A9627AE8B104311A51FF35E8A508AF4"/>
    <w:rsid w:val="00340AAC"/>
    <w:pPr>
      <w:spacing w:before="100" w:after="0" w:line="240" w:lineRule="auto"/>
    </w:pPr>
    <w:rPr>
      <w:sz w:val="20"/>
      <w:szCs w:val="20"/>
    </w:rPr>
  </w:style>
  <w:style w:type="paragraph" w:customStyle="1" w:styleId="12FCC41EB1334EA1AA3974DDE965FF0E">
    <w:name w:val="12FCC41EB1334EA1AA3974DDE965FF0E"/>
    <w:rsid w:val="00340AAC"/>
    <w:pPr>
      <w:spacing w:before="100" w:after="200" w:line="276" w:lineRule="auto"/>
    </w:pPr>
    <w:rPr>
      <w:sz w:val="20"/>
      <w:szCs w:val="20"/>
    </w:rPr>
  </w:style>
  <w:style w:type="paragraph" w:customStyle="1" w:styleId="853E74AE321E48B9AD361F01DB78F833">
    <w:name w:val="853E74AE321E48B9AD361F01DB78F833"/>
    <w:rsid w:val="00340AAC"/>
    <w:pPr>
      <w:spacing w:before="100" w:after="200" w:line="276" w:lineRule="auto"/>
    </w:pPr>
    <w:rPr>
      <w:sz w:val="20"/>
      <w:szCs w:val="20"/>
    </w:rPr>
  </w:style>
  <w:style w:type="paragraph" w:customStyle="1" w:styleId="053A0C865E1D43649553A00C95DCACA31">
    <w:name w:val="053A0C865E1D43649553A00C95DCACA31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E2247CB5A7AD453ABF14B9317BCD46FD1">
    <w:name w:val="E2247CB5A7AD453ABF14B9317BCD46FD1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D0A446D3C4C44E5ABCB5B1420E0EAA6712">
    <w:name w:val="D0A446D3C4C44E5ABCB5B1420E0EAA6712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BC9E65DB33F94F36A722A0B6780682171">
    <w:name w:val="BC9E65DB33F94F36A722A0B6780682171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6B1A59575E494D3486AFCA4036757A891">
    <w:name w:val="6B1A59575E494D3486AFCA4036757A891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933C1EE04821455F8BE1C285F177CC121">
    <w:name w:val="933C1EE04821455F8BE1C285F177CC121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0A9627AE8B104311A51FF35E8A508AF41">
    <w:name w:val="0A9627AE8B104311A51FF35E8A508AF41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12FCC41EB1334EA1AA3974DDE965FF0E1">
    <w:name w:val="12FCC41EB1334EA1AA3974DDE965FF0E1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853E74AE321E48B9AD361F01DB78F8331">
    <w:name w:val="853E74AE321E48B9AD361F01DB78F8331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31FFF4D4D1A34F00858AC7BAF1424C1D10">
    <w:name w:val="31FFF4D4D1A34F00858AC7BAF1424C1D10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70F19BF065B84D3D89E74A935ED28329">
    <w:name w:val="70F19BF065B84D3D89E74A935ED28329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FC144716BE9543559FF4EE232502967A3">
    <w:name w:val="FC144716BE9543559FF4EE232502967A3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91F0C2F35EE14A3C92BAFEF817806C61">
    <w:name w:val="91F0C2F35EE14A3C92BAFEF817806C61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053A0C865E1D43649553A00C95DCACA32">
    <w:name w:val="053A0C865E1D43649553A00C95DCACA32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E2247CB5A7AD453ABF14B9317BCD46FD2">
    <w:name w:val="E2247CB5A7AD453ABF14B9317BCD46FD2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D0A446D3C4C44E5ABCB5B1420E0EAA6713">
    <w:name w:val="D0A446D3C4C44E5ABCB5B1420E0EAA6713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BC9E65DB33F94F36A722A0B6780682172">
    <w:name w:val="BC9E65DB33F94F36A722A0B6780682172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6B1A59575E494D3486AFCA4036757A892">
    <w:name w:val="6B1A59575E494D3486AFCA4036757A892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933C1EE04821455F8BE1C285F177CC122">
    <w:name w:val="933C1EE04821455F8BE1C285F177CC122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0A9627AE8B104311A51FF35E8A508AF42">
    <w:name w:val="0A9627AE8B104311A51FF35E8A508AF42"/>
    <w:rsid w:val="00AE26A5"/>
    <w:pPr>
      <w:spacing w:before="100" w:after="0" w:line="240" w:lineRule="auto"/>
    </w:pPr>
    <w:rPr>
      <w:sz w:val="20"/>
      <w:szCs w:val="20"/>
    </w:rPr>
  </w:style>
  <w:style w:type="paragraph" w:customStyle="1" w:styleId="12FCC41EB1334EA1AA3974DDE965FF0E2">
    <w:name w:val="12FCC41EB1334EA1AA3974DDE965FF0E2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853E74AE321E48B9AD361F01DB78F8332">
    <w:name w:val="853E74AE321E48B9AD361F01DB78F8332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31FFF4D4D1A34F00858AC7BAF1424C1D11">
    <w:name w:val="31FFF4D4D1A34F00858AC7BAF1424C1D11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70F19BF065B84D3D89E74A935ED283291">
    <w:name w:val="70F19BF065B84D3D89E74A935ED283291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FC144716BE9543559FF4EE232502967A4">
    <w:name w:val="FC144716BE9543559FF4EE232502967A4"/>
    <w:rsid w:val="00AE26A5"/>
    <w:pPr>
      <w:spacing w:before="100" w:after="200" w:line="276" w:lineRule="auto"/>
    </w:pPr>
    <w:rPr>
      <w:sz w:val="20"/>
      <w:szCs w:val="20"/>
    </w:rPr>
  </w:style>
  <w:style w:type="paragraph" w:customStyle="1" w:styleId="91F0C2F35EE14A3C92BAFEF817806C611">
    <w:name w:val="91F0C2F35EE14A3C92BAFEF817806C611"/>
    <w:rsid w:val="00AE26A5"/>
    <w:pPr>
      <w:spacing w:before="100" w:after="200" w:line="276" w:lineRule="auto"/>
    </w:pPr>
    <w:rPr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74427-B2FC-49A8-AADF-390F50C19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AccessibleTemplate_kj_restrictEditing_test.dotx</Template>
  <TotalTime>0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 Plan</vt:lpstr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 Plan</dc:title>
  <dc:subject/>
  <dc:creator>Kerry Jones</dc:creator>
  <cp:keywords>ETP Plan</cp:keywords>
  <dc:description>ETP Plan</dc:description>
  <cp:lastModifiedBy>Jones, Kerry</cp:lastModifiedBy>
  <cp:revision>2</cp:revision>
  <dcterms:created xsi:type="dcterms:W3CDTF">2019-09-30T21:05:00Z</dcterms:created>
  <dcterms:modified xsi:type="dcterms:W3CDTF">2019-09-30T21:05:00Z</dcterms:modified>
</cp:coreProperties>
</file>